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E72088" w:rsidP="00E72088" w:rsidRDefault="002E43FC" w14:paraId="537568F9" w14:textId="41BE84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FFA39A" wp14:editId="5A87202E">
                <wp:simplePos x="0" y="0"/>
                <wp:positionH relativeFrom="column">
                  <wp:posOffset>3952875</wp:posOffset>
                </wp:positionH>
                <wp:positionV relativeFrom="paragraph">
                  <wp:posOffset>-1828800</wp:posOffset>
                </wp:positionV>
                <wp:extent cx="3262652" cy="1800225"/>
                <wp:effectExtent l="0" t="0" r="13970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652" cy="1800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EE2EDC" w:rsidR="00F90CBF" w:rsidP="00EE2EDC" w:rsidRDefault="00F90CBF" w14:paraId="375C386B" w14:textId="10F90DAB">
                            <w:pPr>
                              <w:ind w:left="0"/>
                              <w:jc w:val="both"/>
                              <w:rPr>
                                <w:i/>
                                <w:iCs/>
                              </w:rPr>
                            </w:pPr>
                          </w:p>
                          <w:p w:rsidR="00F90CBF" w:rsidP="007F4818" w:rsidRDefault="00F90CBF" w14:paraId="7C79C44E" w14:textId="09296C35">
                            <w:pPr>
                              <w:ind w:left="0"/>
                              <w:jc w:val="center"/>
                            </w:pPr>
                            <w:r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EFFA39A">
                <v:stroke joinstyle="miter"/>
                <v:path gradientshapeok="t" o:connecttype="rect"/>
              </v:shapetype>
              <v:shape id="Textfeld 5" style="position:absolute;left:0;text-align:left;margin-left:311.25pt;margin-top:-2in;width:256.9pt;height:14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color="black [3200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">
                <v:textbox>
                  <w:txbxContent>
                    <w:p w:rsidRPr="00EE2EDC" w:rsidR="00F90CBF" w:rsidP="00EE2EDC" w:rsidRDefault="00F90CBF" w14:paraId="375C386B" w14:textId="10F90DAB">
                      <w:pPr>
                        <w:ind w:left="0"/>
                        <w:jc w:val="both"/>
                        <w:rPr>
                          <w:i/>
                          <w:iCs/>
                        </w:rPr>
                      </w:pPr>
                    </w:p>
                    <w:p w:rsidR="00F90CBF" w:rsidP="007F4818" w:rsidRDefault="00F90CBF" w14:paraId="7C79C44E" w14:textId="09296C35">
                      <w:pPr>
                        <w:ind w:left="0"/>
                        <w:jc w:val="center"/>
                      </w:pPr>
                      <w: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E57A23">
        <w:rPr>
          <w:noProof/>
        </w:rPr>
        <w:drawing>
          <wp:inline distT="0" distB="0" distL="0" distR="0" wp14:anchorId="13C48A30" wp14:editId="1AF93C08">
            <wp:extent cx="6648450" cy="44291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520" w:type="dxa"/>
        <w:tblInd w:w="4253" w:type="dxa"/>
        <w:tblLayout w:type="fixed"/>
        <w:tblLook w:val="0600" w:firstRow="0" w:lastRow="0" w:firstColumn="0" w:lastColumn="0" w:noHBand="1" w:noVBand="1"/>
        <w:tblDescription w:val="Layouttabelle"/>
      </w:tblPr>
      <w:tblGrid>
        <w:gridCol w:w="6520"/>
      </w:tblGrid>
      <w:tr w:rsidRPr="00DD376F" w:rsidR="00DD376F" w:rsidTr="122637EA" w14:paraId="1B7B14F5" w14:textId="77777777">
        <w:tc>
          <w:tcPr>
            <w:tcW w:w="6520" w:type="dxa"/>
            <w:tcMar/>
          </w:tcPr>
          <w:p w:rsidR="00E72088" w:rsidP="00E72088" w:rsidRDefault="00E72088" w14:paraId="74B1C084" w14:textId="3E93D024">
            <w:pPr>
              <w:pStyle w:val="Titel"/>
              <w:ind w:left="0"/>
              <w:jc w:val="both"/>
              <w:rPr>
                <w:color w:val="532477" w:themeColor="accent3" w:themeShade="BF"/>
              </w:rPr>
            </w:pPr>
            <w:r w:rsidRPr="122637EA" w:rsidR="122637EA">
              <w:rPr>
                <w:color w:val="532477" w:themeColor="accent3" w:themeTint="FF" w:themeShade="BF"/>
              </w:rPr>
              <w:t xml:space="preserve">Seminarwoche  </w:t>
            </w:r>
          </w:p>
          <w:p w:rsidR="00E72088" w:rsidP="00E72088" w:rsidRDefault="00E72088" w14:paraId="00AC888F" w14:textId="5A61ADFE">
            <w:pPr>
              <w:pStyle w:val="Titel"/>
              <w:ind w:left="0"/>
              <w:jc w:val="both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t xml:space="preserve">     Ernährung        </w:t>
            </w:r>
          </w:p>
          <w:p w:rsidRPr="00DD376F" w:rsidR="00DD376F" w:rsidP="28F3A7E4" w:rsidRDefault="00E72088" w14:paraId="024C94F6" w14:textId="60C4C075">
            <w:pPr>
              <w:pStyle w:val="Titel"/>
              <w:ind w:left="0"/>
              <w:jc w:val="both"/>
              <w:rPr>
                <w:color w:val="532477" w:themeColor="accent3" w:themeTint="FF" w:themeShade="BF"/>
              </w:rPr>
            </w:pPr>
            <w:r w:rsidRPr="28F3A7E4" w:rsidR="28F3A7E4">
              <w:rPr>
                <w:color w:val="532477" w:themeColor="accent3" w:themeTint="FF" w:themeShade="BF"/>
              </w:rPr>
              <w:t xml:space="preserve">   Meditation in Bewegung</w:t>
            </w:r>
          </w:p>
          <w:p w:rsidRPr="00DD376F" w:rsidR="00DD376F" w:rsidP="00E72088" w:rsidRDefault="00E72088" w14:paraId="166AD506" w14:textId="0A120E4F">
            <w:pPr>
              <w:pStyle w:val="Titel"/>
              <w:ind w:left="0"/>
              <w:jc w:val="both"/>
              <w:rPr>
                <w:color w:val="532477" w:themeColor="accent3" w:themeShade="BF"/>
              </w:rPr>
            </w:pPr>
            <w:r w:rsidRPr="28F3A7E4" w:rsidR="28F3A7E4">
              <w:rPr>
                <w:color w:val="532477" w:themeColor="accent3" w:themeTint="FF" w:themeShade="BF"/>
              </w:rPr>
              <w:t xml:space="preserve">     Volkstanz</w:t>
            </w:r>
          </w:p>
        </w:tc>
      </w:tr>
      <w:tr w:rsidRPr="00DD376F" w:rsidR="00DD376F" w:rsidTr="122637EA" w14:paraId="32549267" w14:textId="77777777">
        <w:trPr>
          <w:trHeight w:val="558"/>
        </w:trPr>
        <w:tc>
          <w:tcPr>
            <w:tcW w:w="6520" w:type="dxa"/>
            <w:tcMar/>
          </w:tcPr>
          <w:p w:rsidRPr="00DD376F" w:rsidR="00B66D44" w:rsidP="00291D3A" w:rsidRDefault="00B66D44" w14:paraId="5BDFC34F" w14:textId="14E06A6C">
            <w:pPr>
              <w:pStyle w:val="KeinLeerraum"/>
              <w:ind w:left="0"/>
              <w:rPr>
                <w:color w:val="532477" w:themeColor="accent3" w:themeShade="BF"/>
                <w:lang w:val="de-DE"/>
              </w:rPr>
            </w:pPr>
          </w:p>
        </w:tc>
      </w:tr>
      <w:tr w:rsidRPr="00DD376F" w:rsidR="00DD376F" w:rsidTr="122637EA" w14:paraId="0A1BD460" w14:textId="77777777">
        <w:tc>
          <w:tcPr>
            <w:tcW w:w="6520" w:type="dxa"/>
            <w:tcMar/>
          </w:tcPr>
          <w:p w:rsidRPr="00DD376F" w:rsidR="00B66D44" w:rsidP="00D37088" w:rsidRDefault="00B66D44" w14:paraId="7181580D" w14:textId="3DE65A60">
            <w:pPr>
              <w:spacing w:after="120" w:line="240" w:lineRule="auto"/>
              <w:ind w:left="1034" w:right="102"/>
              <w:rPr>
                <w:color w:val="532477" w:themeColor="accent3" w:themeShade="BF"/>
              </w:rPr>
            </w:pPr>
          </w:p>
        </w:tc>
      </w:tr>
      <w:tr w:rsidRPr="00DD376F" w:rsidR="00DD376F" w:rsidTr="122637EA" w14:paraId="213F389C" w14:textId="77777777">
        <w:tc>
          <w:tcPr>
            <w:tcW w:w="6520" w:type="dxa"/>
            <w:tcMar/>
          </w:tcPr>
          <w:p w:rsidRPr="00DD376F" w:rsidR="00F11FD8" w:rsidP="00F11FD8" w:rsidRDefault="00F11FD8" w14:paraId="68AF1ED8" w14:textId="385D4801">
            <w:pPr>
              <w:ind w:left="0"/>
              <w:jc w:val="both"/>
              <w:rPr>
                <w:rStyle w:val="DatumZchn"/>
                <w:color w:val="532477" w:themeColor="accent3" w:themeShade="BF"/>
              </w:rPr>
            </w:pPr>
          </w:p>
        </w:tc>
      </w:tr>
      <w:tr w:rsidRPr="00DD376F" w:rsidR="00DD376F" w:rsidTr="122637EA" w14:paraId="643FDB86" w14:textId="77777777">
        <w:tc>
          <w:tcPr>
            <w:tcW w:w="6520" w:type="dxa"/>
            <w:tcMar/>
          </w:tcPr>
          <w:p w:rsidR="00DD376F" w:rsidP="00DD376F" w:rsidRDefault="00DA37BB" w14:paraId="5F10EAEF" w14:textId="7E1A606A">
            <w:pPr>
              <w:pStyle w:val="Uhrzeit"/>
              <w:jc w:val="center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lastRenderedPageBreak/>
              <w:t>wann</w:t>
            </w:r>
          </w:p>
          <w:p w:rsidRPr="00DD376F" w:rsidR="00F82C7A" w:rsidP="00DD376F" w:rsidRDefault="00F82C7A" w14:paraId="54F1AEC7" w14:textId="642CCED1">
            <w:pPr>
              <w:pStyle w:val="Uhrzeit"/>
              <w:jc w:val="center"/>
              <w:rPr>
                <w:color w:val="532477" w:themeColor="accent3" w:themeShade="BF"/>
              </w:rPr>
            </w:pPr>
            <w:r w:rsidRPr="122637EA" w:rsidR="122637EA">
              <w:rPr>
                <w:color w:val="532477" w:themeColor="accent3" w:themeTint="FF" w:themeShade="BF"/>
              </w:rPr>
              <w:t>03.12. - 09.12.21</w:t>
            </w:r>
          </w:p>
          <w:p w:rsidR="00E72088" w:rsidP="00E72088" w:rsidRDefault="00F82C7A" w14:paraId="6D3B7E78" w14:textId="138FB5B4">
            <w:pPr>
              <w:pStyle w:val="Uhrzeit"/>
              <w:jc w:val="center"/>
              <w:rPr>
                <w:color w:val="532477" w:themeColor="accent3" w:themeShade="BF"/>
              </w:rPr>
            </w:pPr>
            <w:r w:rsidRPr="122637EA" w:rsidR="122637EA">
              <w:rPr>
                <w:color w:val="532477" w:themeColor="accent3" w:themeTint="FF" w:themeShade="BF"/>
              </w:rPr>
              <w:t xml:space="preserve">      Fr/17 Uhr -</w:t>
            </w:r>
          </w:p>
          <w:p w:rsidR="00B66D44" w:rsidP="00291D3A" w:rsidRDefault="00DD376F" w14:paraId="4423DBF0" w14:textId="0DAA5A44">
            <w:pPr>
              <w:pStyle w:val="Uhrzeit"/>
              <w:rPr>
                <w:color w:val="532477" w:themeColor="accent3" w:themeShade="BF"/>
              </w:rPr>
            </w:pPr>
            <w:r w:rsidRPr="122637EA" w:rsidR="122637EA">
              <w:rPr>
                <w:color w:val="532477" w:themeColor="accent3" w:themeTint="FF" w:themeShade="BF"/>
              </w:rPr>
              <w:t>do/11 Uhr</w:t>
            </w:r>
          </w:p>
          <w:p w:rsidRPr="00DD376F" w:rsidR="00DA37BB" w:rsidP="00620A86" w:rsidRDefault="00620A86" w14:paraId="116B80FB" w14:textId="697BA4E7">
            <w:pPr>
              <w:pStyle w:val="Uhrzeit"/>
              <w:jc w:val="both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t xml:space="preserve">                </w:t>
            </w:r>
            <w:r w:rsidR="00DA37BB">
              <w:rPr>
                <w:color w:val="532477" w:themeColor="accent3" w:themeShade="BF"/>
              </w:rPr>
              <w:t>wo</w:t>
            </w:r>
          </w:p>
        </w:tc>
      </w:tr>
      <w:tr w:rsidRPr="00DD376F" w:rsidR="00DD376F" w:rsidTr="122637EA" w14:paraId="19F520B7" w14:textId="77777777">
        <w:tc>
          <w:tcPr>
            <w:tcW w:w="6520" w:type="dxa"/>
            <w:tcMar/>
          </w:tcPr>
          <w:p w:rsidR="004C0782" w:rsidP="28F3A7E4" w:rsidRDefault="00DD376F" w14:paraId="2B116BAE" w14:textId="5EA26FC5">
            <w:pPr>
              <w:pStyle w:val="Untertitel"/>
              <w:jc w:val="both"/>
              <w:rPr>
                <w:color w:val="532477" w:themeColor="accent3" w:themeTint="FF" w:themeShade="BF"/>
              </w:rPr>
            </w:pPr>
            <w:r w:rsidRPr="122637EA" w:rsidR="122637EA">
              <w:rPr>
                <w:color w:val="532477" w:themeColor="accent3" w:themeTint="FF" w:themeShade="BF"/>
              </w:rPr>
              <w:t xml:space="preserve">Entspannung und Bewegung auf </w:t>
            </w:r>
            <w:r w:rsidRPr="122637EA" w:rsidR="122637EA">
              <w:rPr>
                <w:color w:val="FF0000"/>
              </w:rPr>
              <w:t>Sylt/</w:t>
            </w:r>
            <w:proofErr w:type="spellStart"/>
            <w:r w:rsidRPr="122637EA" w:rsidR="122637EA">
              <w:rPr>
                <w:color w:val="FF0000"/>
              </w:rPr>
              <w:t>Klappholttal</w:t>
            </w:r>
            <w:proofErr w:type="spellEnd"/>
            <w:r w:rsidRPr="122637EA" w:rsidR="122637EA">
              <w:rPr>
                <w:b w:val="1"/>
                <w:bCs w:val="1"/>
                <w:color w:val="FF0000"/>
              </w:rPr>
              <w:t xml:space="preserve"> </w:t>
            </w:r>
            <w:r w:rsidRPr="122637EA" w:rsidR="122637EA">
              <w:rPr>
                <w:b w:val="1"/>
                <w:bCs w:val="1"/>
                <w:color w:val="532477" w:themeColor="accent3" w:themeTint="FF" w:themeShade="BF"/>
              </w:rPr>
              <w:t xml:space="preserve">   </w:t>
            </w:r>
            <w:r w:rsidRPr="122637EA" w:rsidR="122637EA">
              <w:rPr>
                <w:color w:val="532477" w:themeColor="accent3" w:themeTint="FF" w:themeShade="BF"/>
              </w:rPr>
              <w:t xml:space="preserve"> </w:t>
            </w:r>
          </w:p>
          <w:p w:rsidR="004C0782" w:rsidP="00DD376F" w:rsidRDefault="00DD376F" w14:paraId="27B74D91" w14:textId="1BFD3FF1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122637EA" w:rsidR="122637EA">
              <w:rPr>
                <w:color w:val="532477" w:themeColor="accent3" w:themeTint="FF" w:themeShade="BF"/>
              </w:rPr>
              <w:t>Adventszeit</w:t>
            </w:r>
          </w:p>
          <w:p w:rsidR="28F3A7E4" w:rsidP="28F3A7E4" w:rsidRDefault="28F3A7E4" w14:paraId="4E0F07FA" w14:textId="3971395C">
            <w:pPr>
              <w:pStyle w:val="Untertitel"/>
              <w:jc w:val="both"/>
              <w:rPr>
                <w:color w:val="532477" w:themeColor="accent3" w:themeTint="FF" w:themeShade="BF"/>
              </w:rPr>
            </w:pPr>
            <w:r w:rsidRPr="28F3A7E4" w:rsidR="28F3A7E4">
              <w:rPr>
                <w:color w:val="532477" w:themeColor="accent3" w:themeTint="FF" w:themeShade="BF"/>
              </w:rPr>
              <w:t>Israelischer Volkstanz</w:t>
            </w:r>
          </w:p>
          <w:p w:rsidR="004C0782" w:rsidP="00DD376F" w:rsidRDefault="00E72088" w14:paraId="0A3CA2DE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t>in</w:t>
            </w:r>
            <w:r w:rsidRPr="00DD376F" w:rsidR="00DD376F">
              <w:rPr>
                <w:color w:val="532477" w:themeColor="accent3" w:themeShade="BF"/>
              </w:rPr>
              <w:t xml:space="preserve"> Verbindung mit </w:t>
            </w:r>
          </w:p>
          <w:p w:rsidR="004C0782" w:rsidP="00DD376F" w:rsidRDefault="00DD376F" w14:paraId="791D438B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00DD376F">
              <w:rPr>
                <w:color w:val="532477" w:themeColor="accent3" w:themeShade="BF"/>
              </w:rPr>
              <w:t>Vorträgen</w:t>
            </w:r>
            <w:r>
              <w:rPr>
                <w:color w:val="532477" w:themeColor="accent3" w:themeShade="BF"/>
              </w:rPr>
              <w:t xml:space="preserve"> </w:t>
            </w:r>
            <w:r w:rsidRPr="00DD376F">
              <w:rPr>
                <w:color w:val="532477" w:themeColor="accent3" w:themeShade="BF"/>
              </w:rPr>
              <w:t xml:space="preserve">zu gesunder Ernährung </w:t>
            </w:r>
          </w:p>
          <w:p w:rsidR="004C0782" w:rsidP="00DD376F" w:rsidRDefault="00DD376F" w14:paraId="2A9F6C42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00DD376F">
              <w:rPr>
                <w:color w:val="532477" w:themeColor="accent3" w:themeShade="BF"/>
              </w:rPr>
              <w:t xml:space="preserve">und </w:t>
            </w:r>
          </w:p>
          <w:p w:rsidR="00DD376F" w:rsidP="00DD376F" w:rsidRDefault="00DD376F" w14:paraId="5B99E215" w14:textId="72B526D3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00DD376F">
              <w:rPr>
                <w:color w:val="532477" w:themeColor="accent3" w:themeShade="BF"/>
              </w:rPr>
              <w:t>Meditation in Bewegung</w:t>
            </w:r>
            <w:r w:rsidR="00E72088">
              <w:rPr>
                <w:color w:val="532477" w:themeColor="accent3" w:themeShade="BF"/>
              </w:rPr>
              <w:t xml:space="preserve"> - Sacred Dance</w:t>
            </w:r>
            <w:r w:rsidRPr="00DD376F">
              <w:rPr>
                <w:color w:val="532477" w:themeColor="accent3" w:themeShade="BF"/>
              </w:rPr>
              <w:t xml:space="preserve"> </w:t>
            </w:r>
          </w:p>
          <w:p w:rsidR="00DD376F" w:rsidP="00DD376F" w:rsidRDefault="00DD376F" w14:paraId="158004AC" w14:textId="6B3FFC7E">
            <w:pPr>
              <w:pStyle w:val="Untertitel"/>
              <w:jc w:val="both"/>
              <w:rPr>
                <w:color w:val="532477" w:themeColor="accent3" w:themeShade="BF"/>
              </w:rPr>
            </w:pPr>
          </w:p>
          <w:p w:rsidR="00DD376F" w:rsidP="00DD376F" w:rsidRDefault="00DD376F" w14:paraId="10C66EF4" w14:textId="202D534F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122637EA" w:rsidR="122637EA">
              <w:rPr>
                <w:color w:val="532477" w:themeColor="accent3" w:themeTint="FF" w:themeShade="BF"/>
              </w:rPr>
              <w:t>Eine Woche Auszeit für Körper, Geist und Seele</w:t>
            </w:r>
          </w:p>
          <w:p w:rsidR="122637EA" w:rsidP="122637EA" w:rsidRDefault="122637EA" w14:paraId="78CDD40B" w14:textId="3EC08608">
            <w:pPr>
              <w:pStyle w:val="Untertitel"/>
              <w:jc w:val="both"/>
              <w:rPr>
                <w:color w:val="532477" w:themeColor="accent3" w:themeTint="FF" w:themeShade="BF"/>
                <w:sz w:val="34"/>
                <w:szCs w:val="34"/>
              </w:rPr>
            </w:pPr>
            <w:r w:rsidRPr="122637EA" w:rsidR="122637EA">
              <w:rPr>
                <w:color w:val="532477" w:themeColor="accent3" w:themeTint="FF" w:themeShade="BF"/>
                <w:sz w:val="34"/>
                <w:szCs w:val="34"/>
              </w:rPr>
              <w:t>Mit Nordseereizklima+Führung</w:t>
            </w:r>
          </w:p>
          <w:p w:rsidR="00E72088" w:rsidP="00DD376F" w:rsidRDefault="00E72088" w14:paraId="42D871A1" w14:textId="05D28B32">
            <w:pPr>
              <w:pStyle w:val="Untertitel"/>
              <w:jc w:val="both"/>
              <w:rPr>
                <w:color w:val="532477" w:themeColor="accent3" w:themeShade="BF"/>
              </w:rPr>
            </w:pPr>
          </w:p>
          <w:p w:rsidRPr="00DD376F" w:rsidR="00E72088" w:rsidP="00DD376F" w:rsidRDefault="00E72088" w14:paraId="7932BFD9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</w:p>
          <w:p w:rsidRPr="00DD376F" w:rsidR="00DD376F" w:rsidP="00DD376F" w:rsidRDefault="00DD376F" w14:paraId="2C8DA836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</w:p>
          <w:p w:rsidRPr="00DD376F" w:rsidR="00DD376F" w:rsidP="00DD376F" w:rsidRDefault="00DD376F" w14:paraId="00D58251" w14:textId="3B691C95">
            <w:pPr>
              <w:pStyle w:val="Untertitel"/>
              <w:jc w:val="both"/>
              <w:rPr>
                <w:color w:val="532477" w:themeColor="accent3" w:themeShade="BF"/>
              </w:rPr>
            </w:pPr>
          </w:p>
        </w:tc>
      </w:tr>
      <w:tr w:rsidRPr="00DD376F" w:rsidR="00DD376F" w:rsidTr="122637EA" w14:paraId="395F7D4C" w14:textId="77777777">
        <w:tc>
          <w:tcPr>
            <w:tcW w:w="6520" w:type="dxa"/>
            <w:tcMar/>
          </w:tcPr>
          <w:p w:rsidRPr="00DD376F" w:rsidR="00B66D44" w:rsidP="00DD376F" w:rsidRDefault="00B66D44" w14:paraId="492F5F15" w14:textId="1D32A824">
            <w:pPr>
              <w:rPr>
                <w:color w:val="532477" w:themeColor="accent3" w:themeShade="BF"/>
              </w:rPr>
            </w:pPr>
          </w:p>
        </w:tc>
      </w:tr>
    </w:tbl>
    <w:p w:rsidRPr="00D37088" w:rsidR="007F2548" w:rsidP="000A7C92" w:rsidRDefault="007F2548" w14:paraId="1F56B031" w14:textId="77777777"/>
    <w:sectPr w:rsidRPr="00D37088" w:rsidR="007F2548" w:rsidSect="0013416C">
      <w:headerReference w:type="default" r:id="rId12"/>
      <w:footerReference w:type="default" r:id="rId13"/>
      <w:headerReference w:type="first" r:id="rId14"/>
      <w:pgSz w:w="11906" w:h="16838" w:orient="portrait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46089" w:rsidP="0068245E" w:rsidRDefault="00F46089" w14:paraId="2AF8DC14" w14:textId="77777777">
      <w:pPr>
        <w:spacing w:after="0" w:line="240" w:lineRule="auto"/>
      </w:pPr>
      <w:r>
        <w:separator/>
      </w:r>
    </w:p>
  </w:endnote>
  <w:endnote w:type="continuationSeparator" w:id="0">
    <w:p w:rsidR="00F46089" w:rsidP="0068245E" w:rsidRDefault="00F46089" w14:paraId="65103788" w14:textId="77777777">
      <w:pPr>
        <w:spacing w:after="0" w:line="240" w:lineRule="auto"/>
      </w:pPr>
      <w:r>
        <w:continuationSeparator/>
      </w:r>
    </w:p>
  </w:endnote>
  <w:endnote w:type="continuationNotice" w:id="1">
    <w:p w:rsidR="00F46089" w:rsidRDefault="00F46089" w14:paraId="432C3EE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124DD" w:rsidRDefault="009124DD" w14:paraId="2FB4701C" w14:textId="77777777">
    <w:pPr>
      <w:pStyle w:val="Fuzeile"/>
    </w:pPr>
    <w:r>
      <w:rPr>
        <w:lang w:bidi="de-DE"/>
      </w:rPr>
      <w:fldChar w:fldCharType="begin"/>
    </w:r>
    <w:r>
      <w:rPr>
        <w:lang w:bidi="de-DE"/>
      </w:rPr>
      <w:instrText xml:space="preserve"> PAGE   \* MERGEFORMAT </w:instrText>
    </w:r>
    <w:r>
      <w:rPr>
        <w:lang w:bidi="de-DE"/>
      </w:rPr>
      <w:fldChar w:fldCharType="separate"/>
    </w:r>
    <w:r w:rsidR="001518A3">
      <w:rPr>
        <w:noProof/>
        <w:lang w:bidi="de-DE"/>
      </w:rPr>
      <w:t>2</w:t>
    </w:r>
    <w:r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46089" w:rsidP="0068245E" w:rsidRDefault="00F46089" w14:paraId="690B1B62" w14:textId="77777777">
      <w:pPr>
        <w:spacing w:after="0" w:line="240" w:lineRule="auto"/>
      </w:pPr>
      <w:r>
        <w:separator/>
      </w:r>
    </w:p>
  </w:footnote>
  <w:footnote w:type="continuationSeparator" w:id="0">
    <w:p w:rsidR="00F46089" w:rsidP="0068245E" w:rsidRDefault="00F46089" w14:paraId="6117FF4D" w14:textId="77777777">
      <w:pPr>
        <w:spacing w:after="0" w:line="240" w:lineRule="auto"/>
      </w:pPr>
      <w:r>
        <w:continuationSeparator/>
      </w:r>
    </w:p>
  </w:footnote>
  <w:footnote w:type="continuationNotice" w:id="1">
    <w:p w:rsidR="00F46089" w:rsidRDefault="00F46089" w14:paraId="478357D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E741A" w:rsidP="00F11FD8" w:rsidRDefault="00E57A23" w14:paraId="6779C3CE" w14:textId="14BBFA5F">
    <w:pPr>
      <w:pStyle w:val="Kopfzeile"/>
      <w:jc w:val="center"/>
    </w:pPr>
    <w:proofErr w:type="spellStart"/>
    <w:r>
      <w:t>waawann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p w:rsidRPr="007E582C" w:rsidR="00C12433" w:rsidRDefault="00291D3A" w14:paraId="305D538D" w14:textId="77777777">
    <w:pPr>
      <w:pStyle w:val="Kopfzeile"/>
      <w:rPr>
        <w:color w:val="FF0000"/>
      </w:rPr>
    </w:pPr>
    <w:r>
      <w:rPr>
        <w:noProof/>
        <w:color w:val="FF0000"/>
        <w:lang w:bidi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3DB3E3" wp14:editId="3842AB79">
              <wp:simplePos x="0" y="0"/>
              <wp:positionH relativeFrom="page">
                <wp:posOffset>-3200400</wp:posOffset>
              </wp:positionH>
              <wp:positionV relativeFrom="page">
                <wp:align>top</wp:align>
              </wp:positionV>
              <wp:extent cx="7620000" cy="10229850"/>
              <wp:effectExtent l="0" t="0" r="0" b="19050"/>
              <wp:wrapNone/>
              <wp:docPr id="2" name="Gruppe 2" descr="Hintergrundbild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10229850"/>
                        <a:chOff x="0" y="-49742"/>
                        <a:chExt cx="7780867" cy="10156825"/>
                      </a:xfrm>
                    </wpg:grpSpPr>
                    <wps:wsp>
                      <wps:cNvPr id="1" name="Bild" descr="Konzertbild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hteck 3" descr="Ausgewaschenes Bild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hteck 8" descr="Ausgewaschener Kasten unten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hteck 6" descr="Ausgewaschener Kasten Hintergrund rechts"/>
                      <wps:cNvSpPr/>
                      <wps:spPr>
                        <a:xfrm>
                          <a:off x="2933700" y="-49742"/>
                          <a:ext cx="4838067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erader Verbinder 10" descr="Vertikale Linie"/>
                      <wps:cNvCnPr/>
                      <wps:spPr>
                        <a:xfrm>
                          <a:off x="2926212" y="1977014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Gerader Verbinder 11" descr="Horizontale Linie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e 2" style="position:absolute;margin-left:-252pt;margin-top:0;width:600pt;height:805.5pt;z-index:251658240;mso-position-horizontal-relative:page;mso-position-vertical:top;mso-position-vertical-relative:page" alt="Hintergrundbilder" coordsize="77808,101568" coordorigin=",-497" o:spid="_x0000_s1026" w14:anchorId="42BCAC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">
              <v:rect id="Bild" style="position:absolute;width:77724;height:100584;visibility:visible;mso-wrap-style:square;v-text-anchor:middle" alt="Konzertbild" o:spid="_x0000_s102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>
                <v:fill type="frame" o:title="Konzertbild" recolor="t" rotate="t" r:id="rId2"/>
              </v:rect>
              <v:rect id="Rechteck 3" style="position:absolute;left:84;top:169;width:77724;height:100901;flip:x;visibility:visible;mso-wrap-style:square;v-text-anchor:middle" alt="Ausgewaschenes Bild" o:spid="_x0000_s1028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>
                <v:fill opacity="18247f"/>
              </v:rect>
              <v:rect id="Rechteck 8" style="position:absolute;left:84;top:86529;width:30226;height:14541;flip:y;visibility:visible;mso-wrap-style:square;v-text-anchor:middle" alt="Ausgewaschener Kasten unten" o:spid="_x0000_s1029" fillcolor="#242852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>
                <v:fill type="gradient" opacity="34078f" color2="#7030a0 [3206]" colors="0 #242852;53740f #7030a0;1 #7030a0" focus="100%"/>
              </v:rect>
              <v:rect id="Rechteck 6" style="position:absolute;left:29337;top:-497;width:48380;height:86327;visibility:visible;mso-wrap-style:square;v-text-anchor:middle" alt="Ausgewaschener Kasten Hintergrund rechts" o:spid="_x0000_s1030" fillcolor="#242852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>
                <v:fill type="gradient" opacity="34078f" color2="#7030a0 [3206]" colors="0 #242852;.75 #7030a0;1 #7030a0" focus="100%"/>
              </v:rect>
              <v:line id="Gerader Verbinder 10" style="position:absolute;visibility:visible;mso-wrap-style:square" alt="Vertikale Linie" o:spid="_x0000_s1031" strokecolor="white [3212]" o:connectortype="straight" from="29262,19770" to="29262,10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>
                <v:stroke joinstyle="miter"/>
              </v:line>
              <v:line id="Gerader Verbinder 11" style="position:absolute;flip:x;visibility:visible;mso-wrap-style:square" alt="Horizontale Linie" o:spid="_x0000_s1032" strokecolor="white [3212]" o:connectortype="straight" from="22182,86529" to="72049,8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>
                <v:stroke joinstyle="miter"/>
              </v:line>
              <w10:wrap anchorx="page" anchory="page"/>
            </v:group>
          </w:pict>
        </mc:Fallback>
      </mc:AlternateContent>
    </w:r>
    <w:r w:rsidRPr="007E582C" w:rsidR="00532C3C">
      <w:rPr>
        <w:noProof/>
        <w:color w:val="FF0000"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Element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SortMethod w:val="0000"/>
  <w:trackRevisions w:val="false"/>
  <w:defaultTabStop w:val="720"/>
  <w:hyphenationZone w:val="425"/>
  <w:characterSpacingControl w:val="doNotCompress"/>
  <w:hdrShapeDefaults>
    <o:shapedefaults v:ext="edit" spidmax="6145">
      <o:colormru v:ext="edit" colors="#1f4d78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76F"/>
    <w:rsid w:val="00034FCD"/>
    <w:rsid w:val="00040433"/>
    <w:rsid w:val="0005529E"/>
    <w:rsid w:val="000669E7"/>
    <w:rsid w:val="000862BE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1A55E2"/>
    <w:rsid w:val="00204149"/>
    <w:rsid w:val="002054EB"/>
    <w:rsid w:val="00205E6C"/>
    <w:rsid w:val="00220400"/>
    <w:rsid w:val="0025415B"/>
    <w:rsid w:val="00263DC4"/>
    <w:rsid w:val="002733AA"/>
    <w:rsid w:val="00291D3A"/>
    <w:rsid w:val="002A068F"/>
    <w:rsid w:val="002A69D5"/>
    <w:rsid w:val="002B7957"/>
    <w:rsid w:val="002E43FC"/>
    <w:rsid w:val="00352075"/>
    <w:rsid w:val="00381ECC"/>
    <w:rsid w:val="00387A14"/>
    <w:rsid w:val="0039194A"/>
    <w:rsid w:val="003A7519"/>
    <w:rsid w:val="003D3DB6"/>
    <w:rsid w:val="004178ED"/>
    <w:rsid w:val="00432566"/>
    <w:rsid w:val="004611DB"/>
    <w:rsid w:val="00471FA3"/>
    <w:rsid w:val="0048011D"/>
    <w:rsid w:val="004A1478"/>
    <w:rsid w:val="004C0782"/>
    <w:rsid w:val="004D19D4"/>
    <w:rsid w:val="004E5750"/>
    <w:rsid w:val="005257F8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0A86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2268A"/>
    <w:rsid w:val="00730932"/>
    <w:rsid w:val="00731F91"/>
    <w:rsid w:val="00747E59"/>
    <w:rsid w:val="00774B85"/>
    <w:rsid w:val="007A009B"/>
    <w:rsid w:val="007A4EDB"/>
    <w:rsid w:val="007A7739"/>
    <w:rsid w:val="007B23EE"/>
    <w:rsid w:val="007E582C"/>
    <w:rsid w:val="007E741A"/>
    <w:rsid w:val="007F2548"/>
    <w:rsid w:val="007F37A5"/>
    <w:rsid w:val="007F481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9B4721"/>
    <w:rsid w:val="009C28C1"/>
    <w:rsid w:val="009E43EA"/>
    <w:rsid w:val="00A800A6"/>
    <w:rsid w:val="00A84E98"/>
    <w:rsid w:val="00A95506"/>
    <w:rsid w:val="00AB123B"/>
    <w:rsid w:val="00AC6E2D"/>
    <w:rsid w:val="00AD2D67"/>
    <w:rsid w:val="00AE4401"/>
    <w:rsid w:val="00AF0DE6"/>
    <w:rsid w:val="00B01D43"/>
    <w:rsid w:val="00B168F9"/>
    <w:rsid w:val="00B3655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37088"/>
    <w:rsid w:val="00D529A9"/>
    <w:rsid w:val="00D53FCE"/>
    <w:rsid w:val="00D55210"/>
    <w:rsid w:val="00D810C8"/>
    <w:rsid w:val="00DA37BB"/>
    <w:rsid w:val="00DA4D36"/>
    <w:rsid w:val="00DD376F"/>
    <w:rsid w:val="00DD5C9B"/>
    <w:rsid w:val="00E36E21"/>
    <w:rsid w:val="00E402F3"/>
    <w:rsid w:val="00E406D0"/>
    <w:rsid w:val="00E43EFE"/>
    <w:rsid w:val="00E54476"/>
    <w:rsid w:val="00E57A23"/>
    <w:rsid w:val="00E66A41"/>
    <w:rsid w:val="00E72088"/>
    <w:rsid w:val="00E83704"/>
    <w:rsid w:val="00E8548A"/>
    <w:rsid w:val="00EC54E5"/>
    <w:rsid w:val="00EC5A1D"/>
    <w:rsid w:val="00EC6DCE"/>
    <w:rsid w:val="00ED7DF8"/>
    <w:rsid w:val="00EE2EDC"/>
    <w:rsid w:val="00F0092F"/>
    <w:rsid w:val="00F043AE"/>
    <w:rsid w:val="00F076C6"/>
    <w:rsid w:val="00F11FD8"/>
    <w:rsid w:val="00F2492C"/>
    <w:rsid w:val="00F46089"/>
    <w:rsid w:val="00F82C7A"/>
    <w:rsid w:val="00F90CBF"/>
    <w:rsid w:val="00FB2140"/>
    <w:rsid w:val="00FC6223"/>
    <w:rsid w:val="122637EA"/>
    <w:rsid w:val="18420573"/>
    <w:rsid w:val="28F3A7E4"/>
    <w:rsid w:val="42019451"/>
    <w:rsid w:val="5044C5A5"/>
    <w:rsid w:val="77BE9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1f4d78"/>
    </o:shapedefaults>
    <o:shapelayout v:ext="edit">
      <o:idmap v:ext="edit" data="1"/>
    </o:shapelayout>
  </w:shapeDefaults>
  <w:decimalSymbol w:val=","/>
  <w:listSeparator w:val=";"/>
  <w14:docId w14:val="210CD2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eastAsia="Candara" w:cs="Times New Roman" w:asciiTheme="minorHAnsi" w:hAnsiTheme="minorHAnsi"/>
        <w:color w:val="FFFFFF" w:themeColor="background1"/>
        <w:sz w:val="28"/>
        <w:szCs w:val="28"/>
        <w:lang w:val="de-DE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qFormat="1"/>
    <w:lsdException w:name="heading 7" w:uiPriority="9" w:semiHidden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0A7C92"/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CF207A"/>
    <w:rPr>
      <w:color w:val="595959"/>
    </w:rPr>
  </w:style>
  <w:style w:type="paragraph" w:styleId="Untertitel">
    <w:name w:val="Subtitle"/>
    <w:basedOn w:val="Standard"/>
    <w:link w:val="UntertitelZchn"/>
    <w:uiPriority w:val="1"/>
    <w:qFormat/>
    <w:rsid w:val="00D37088"/>
    <w:pPr>
      <w:spacing w:before="240" w:line="228" w:lineRule="auto"/>
      <w:ind w:left="0" w:right="0"/>
    </w:pPr>
    <w:rPr>
      <w:caps/>
      <w:sz w:val="34"/>
    </w:rPr>
  </w:style>
  <w:style w:type="character" w:styleId="UntertitelZchn" w:customStyle="1">
    <w:name w:val="Untertitel Zchn"/>
    <w:link w:val="Untertitel"/>
    <w:uiPriority w:val="1"/>
    <w:rsid w:val="00D37088"/>
    <w:rPr>
      <w:caps/>
      <w:sz w:val="34"/>
    </w:rPr>
  </w:style>
  <w:style w:type="paragraph" w:styleId="Titel">
    <w:name w:val="Title"/>
    <w:basedOn w:val="Standard"/>
    <w:link w:val="TitelZchn"/>
    <w:uiPriority w:val="1"/>
    <w:qFormat/>
    <w:rsid w:val="00D37088"/>
    <w:pPr>
      <w:spacing w:after="120" w:line="192" w:lineRule="auto"/>
      <w:ind w:left="102" w:right="102"/>
    </w:pPr>
    <w:rPr>
      <w:rFonts w:asciiTheme="majorHAnsi" w:hAnsiTheme="majorHAnsi"/>
      <w:b/>
      <w:caps/>
      <w:sz w:val="60"/>
      <w:szCs w:val="120"/>
    </w:rPr>
  </w:style>
  <w:style w:type="character" w:styleId="TitelZchn" w:customStyle="1">
    <w:name w:val="Titel Zchn"/>
    <w:link w:val="Titel"/>
    <w:uiPriority w:val="1"/>
    <w:rsid w:val="00D37088"/>
    <w:rPr>
      <w:rFonts w:asciiTheme="majorHAnsi" w:hAnsiTheme="majorHAnsi"/>
      <w:b/>
      <w:caps/>
      <w:sz w:val="60"/>
      <w:szCs w:val="120"/>
    </w:rPr>
  </w:style>
  <w:style w:type="paragraph" w:styleId="Datum">
    <w:name w:val="Date"/>
    <w:basedOn w:val="Standard"/>
    <w:link w:val="DatumZchn"/>
    <w:uiPriority w:val="2"/>
    <w:qFormat/>
    <w:rsid w:val="001518A3"/>
    <w:pPr>
      <w:spacing w:after="0" w:line="240" w:lineRule="auto"/>
    </w:pPr>
    <w:rPr>
      <w:rFonts w:cs="Arial" w:asciiTheme="majorHAnsi" w:hAnsiTheme="majorHAnsi"/>
      <w:b/>
      <w:caps/>
      <w:sz w:val="44"/>
      <w:szCs w:val="21"/>
    </w:rPr>
  </w:style>
  <w:style w:type="character" w:styleId="DatumZchn" w:customStyle="1">
    <w:name w:val="Datum Zchn"/>
    <w:link w:val="Datum"/>
    <w:uiPriority w:val="2"/>
    <w:rsid w:val="001518A3"/>
    <w:rPr>
      <w:rFonts w:cs="Arial" w:asciiTheme="majorHAnsi" w:hAnsiTheme="majorHAnsi"/>
      <w:b/>
      <w:caps/>
      <w:color w:val="FFFFFF" w:themeColor="background1"/>
      <w:sz w:val="44"/>
      <w:szCs w:val="21"/>
    </w:rPr>
  </w:style>
  <w:style w:type="paragraph" w:styleId="Uhrzeit" w:customStyle="1">
    <w:name w:val="Uhrzeit"/>
    <w:basedOn w:val="Standard"/>
    <w:uiPriority w:val="2"/>
    <w:qFormat/>
    <w:rsid w:val="001518A3"/>
    <w:pPr>
      <w:spacing w:after="0" w:line="240" w:lineRule="auto"/>
    </w:pPr>
    <w:rPr>
      <w:rFonts w:cs="Arial" w:asciiTheme="majorHAnsi" w:hAnsiTheme="majorHAnsi"/>
      <w:b/>
      <w:caps/>
      <w:sz w:val="44"/>
      <w:szCs w:val="21"/>
    </w:rPr>
  </w:style>
  <w:style w:type="paragraph" w:styleId="Ort" w:customStyle="1">
    <w:name w:val="Ort"/>
    <w:basedOn w:val="Standard"/>
    <w:uiPriority w:val="3"/>
    <w:semiHidden/>
    <w:qFormat/>
    <w:pPr>
      <w:pBdr>
        <w:left w:val="dotted" w:color="FFFFFF" w:sz="2" w:space="2"/>
        <w:bottom w:val="dotted" w:color="572111" w:sz="2" w:space="15"/>
        <w:right w:val="dotted" w:color="FFFFFF" w:sz="2" w:space="2"/>
      </w:pBdr>
      <w:spacing w:after="400" w:line="228" w:lineRule="auto"/>
      <w:contextualSpacing/>
    </w:pPr>
    <w:rPr>
      <w:smallCaps/>
      <w:sz w:val="36"/>
    </w:rPr>
  </w:style>
  <w:style w:type="paragraph" w:styleId="Kontaktinfos" w:customStyle="1">
    <w:name w:val="Kontaktinfos"/>
    <w:basedOn w:val="Standard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Kopfzeile">
    <w:name w:val="header"/>
    <w:basedOn w:val="Standard"/>
    <w:link w:val="KopfzeileZchn"/>
    <w:uiPriority w:val="99"/>
    <w:semiHidden/>
    <w:rsid w:val="001570B2"/>
    <w:pPr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uzeile">
    <w:name w:val="footer"/>
    <w:basedOn w:val="Standard"/>
    <w:link w:val="FuzeileZchn"/>
    <w:uiPriority w:val="99"/>
    <w:semiHidden/>
    <w:rsid w:val="00E43EFE"/>
    <w:pPr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styleId="berschrift1Zchn" w:customStyle="1">
    <w:name w:val="Überschrift 1 Zchn"/>
    <w:link w:val="berschrift1"/>
    <w:uiPriority w:val="9"/>
    <w:semiHidden/>
    <w:rsid w:val="00D14CD7"/>
    <w:rPr>
      <w:rFonts w:eastAsia="Times New Roman" w:asciiTheme="minorHAnsi" w:hAnsiTheme="minorHAnsi"/>
      <w:color w:val="386065"/>
      <w:sz w:val="32"/>
      <w:szCs w:val="32"/>
      <w:lang w:val="en-US" w:eastAsia="ja-JP"/>
    </w:rPr>
  </w:style>
  <w:style w:type="character" w:styleId="berschrift2Zchn" w:customStyle="1">
    <w:name w:val="Überschrift 2 Zchn"/>
    <w:link w:val="berschrift2"/>
    <w:uiPriority w:val="9"/>
    <w:semiHidden/>
    <w:rsid w:val="00D14CD7"/>
    <w:rPr>
      <w:rFonts w:eastAsia="Times New Roman" w:asciiTheme="minorHAnsi" w:hAnsiTheme="minorHAnsi"/>
      <w:color w:val="386065"/>
      <w:sz w:val="26"/>
      <w:szCs w:val="26"/>
      <w:lang w:val="en-US" w:eastAsia="ja-JP"/>
    </w:rPr>
  </w:style>
  <w:style w:type="character" w:styleId="berschrift4Zchn" w:customStyle="1">
    <w:name w:val="Überschrift 4 Zchn"/>
    <w:link w:val="berschrift4"/>
    <w:uiPriority w:val="9"/>
    <w:semiHidden/>
    <w:rsid w:val="00D14CD7"/>
    <w:rPr>
      <w:rFonts w:eastAsia="Times New Roman" w:asciiTheme="minorHAnsi" w:hAnsiTheme="minorHAnsi"/>
      <w:i/>
      <w:iCs/>
      <w:color w:val="386065"/>
      <w:sz w:val="28"/>
      <w:szCs w:val="24"/>
      <w:lang w:val="en-US" w:eastAsia="ja-JP"/>
    </w:rPr>
  </w:style>
  <w:style w:type="character" w:styleId="berschrift5Zchn" w:customStyle="1">
    <w:name w:val="Überschrift 5 Zchn"/>
    <w:link w:val="berschrift5"/>
    <w:uiPriority w:val="9"/>
    <w:semiHidden/>
    <w:rsid w:val="00D14CD7"/>
    <w:rPr>
      <w:rFonts w:eastAsia="Times New Roman" w:asciiTheme="minorHAnsi" w:hAnsiTheme="minorHAnsi"/>
      <w:color w:val="386065"/>
      <w:sz w:val="28"/>
      <w:szCs w:val="24"/>
      <w:lang w:val="en-US" w:eastAsia="ja-JP"/>
    </w:rPr>
  </w:style>
  <w:style w:type="character" w:styleId="IntensiveHervorhebu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F207A"/>
    <w:pPr>
      <w:pBdr>
        <w:top w:val="single" w:color="386065" w:sz="4" w:space="10"/>
        <w:bottom w:val="single" w:color="386065" w:sz="4" w:space="10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styleId="IntensivesZitatZchn" w:customStyle="1">
    <w:name w:val="Intensives Zitat Zchn"/>
    <w:link w:val="IntensivesZitat"/>
    <w:uiPriority w:val="30"/>
    <w:semiHidden/>
    <w:rsid w:val="00CF207A"/>
    <w:rPr>
      <w:i/>
      <w:iCs/>
      <w:color w:val="386065"/>
    </w:rPr>
  </w:style>
  <w:style w:type="character" w:styleId="IntensiverVerweis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Standard"/>
    <w:uiPriority w:val="99"/>
    <w:semiHidden/>
    <w:unhideWhenUsed/>
    <w:rsid w:val="00CF207A"/>
    <w:pPr>
      <w:pBdr>
        <w:top w:val="single" w:color="82B4B9" w:sz="2" w:space="10" w:shadow="1" w:frame="1"/>
        <w:left w:val="single" w:color="82B4B9" w:sz="2" w:space="10" w:shadow="1" w:frame="1"/>
        <w:bottom w:val="single" w:color="82B4B9" w:sz="2" w:space="10" w:shadow="1" w:frame="1"/>
        <w:right w:val="single" w:color="82B4B9" w:sz="2" w:space="10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Besucht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enraster">
    <w:name w:val="Table Grid"/>
    <w:basedOn w:val="NormaleTabelle"/>
    <w:uiPriority w:val="39"/>
    <w:rsid w:val="00897FB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itternetztabelle1hellAkzent1">
    <w:name w:val="Grid Table 1 Light Accent 1"/>
    <w:basedOn w:val="NormaleTabelle"/>
    <w:uiPriority w:val="46"/>
    <w:rsid w:val="00897FB4"/>
    <w:tblPr>
      <w:tblStyleRowBandSize w:val="1"/>
      <w:tblStyleColBandSize w:val="1"/>
      <w:tblBorders>
        <w:top w:val="single" w:color="CDE0E3" w:sz="4" w:space="0"/>
        <w:left w:val="single" w:color="CDE0E3" w:sz="4" w:space="0"/>
        <w:bottom w:val="single" w:color="CDE0E3" w:sz="4" w:space="0"/>
        <w:right w:val="single" w:color="CDE0E3" w:sz="4" w:space="0"/>
        <w:insideH w:val="single" w:color="CDE0E3" w:sz="4" w:space="0"/>
        <w:insideV w:val="single" w:color="CDE0E3" w:sz="4" w:space="0"/>
      </w:tblBorders>
    </w:tblPr>
    <w:tblStylePr w:type="firstRow">
      <w:rPr>
        <w:b/>
        <w:bCs/>
      </w:rPr>
      <w:tblPr/>
      <w:tcPr>
        <w:tcBorders>
          <w:bottom w:val="single" w:color="B4D1D5" w:sz="12" w:space="0"/>
        </w:tcBorders>
      </w:tcPr>
    </w:tblStylePr>
    <w:tblStylePr w:type="lastRow">
      <w:rPr>
        <w:b/>
        <w:bCs/>
      </w:rPr>
      <w:tblPr/>
      <w:tcPr>
        <w:tcBorders>
          <w:top w:val="double" w:color="B4D1D5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2">
    <w:name w:val="Grid Table 4 Accent 2"/>
    <w:basedOn w:val="NormaleTabelle"/>
    <w:uiPriority w:val="49"/>
    <w:rsid w:val="00897FB4"/>
    <w:tblPr>
      <w:tblStyleRowBandSize w:val="1"/>
      <w:tblStyleColBandSize w:val="1"/>
      <w:tblBorders>
        <w:top w:val="single" w:color="E38283" w:sz="4" w:space="0"/>
        <w:left w:val="single" w:color="E38283" w:sz="4" w:space="0"/>
        <w:bottom w:val="single" w:color="E38283" w:sz="4" w:space="0"/>
        <w:right w:val="single" w:color="E38283" w:sz="4" w:space="0"/>
        <w:insideH w:val="single" w:color="E38283" w:sz="4" w:space="0"/>
        <w:insideV w:val="single" w:color="E38283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D12F31" w:sz="4" w:space="0"/>
          <w:left w:val="single" w:color="D12F31" w:sz="4" w:space="0"/>
          <w:bottom w:val="single" w:color="D12F31" w:sz="4" w:space="0"/>
          <w:right w:val="single" w:color="D12F31" w:sz="4" w:space="0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color="D12F3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KeinLeerraum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styleId="berschrift8Zchn" w:customStyle="1">
    <w:name w:val="Überschrift 8 Zchn"/>
    <w:link w:val="berschrift8"/>
    <w:uiPriority w:val="9"/>
    <w:semiHidden/>
    <w:rsid w:val="00D14CD7"/>
    <w:rPr>
      <w:rFonts w:eastAsia="Times New Roman" w:asciiTheme="minorHAnsi" w:hAnsiTheme="minorHAnsi"/>
      <w:color w:val="272727"/>
      <w:sz w:val="22"/>
      <w:szCs w:val="21"/>
      <w:lang w:val="en-US" w:eastAsia="ja-JP"/>
    </w:rPr>
  </w:style>
  <w:style w:type="character" w:styleId="berschrift9Zchn" w:customStyle="1">
    <w:name w:val="Überschrift 9 Zchn"/>
    <w:link w:val="berschrift9"/>
    <w:uiPriority w:val="9"/>
    <w:semiHidden/>
    <w:rsid w:val="00D14CD7"/>
    <w:rPr>
      <w:rFonts w:eastAsia="Times New Roman" w:asciiTheme="minorHAnsi" w:hAnsiTheme="minorHAnsi"/>
      <w:i/>
      <w:iCs/>
      <w:color w:val="272727"/>
      <w:sz w:val="22"/>
      <w:szCs w:val="21"/>
      <w:lang w:val="en-US" w:eastAsia="ja-JP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styleId="SprechblasentextZchn" w:customStyle="1">
    <w:name w:val="Sprechblasentext Zchn"/>
    <w:link w:val="Sprechblase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styleId="Textkrper3Zchn" w:customStyle="1">
    <w:name w:val="Textkörper 3 Zchn"/>
    <w:link w:val="Textkrper3"/>
    <w:uiPriority w:val="99"/>
    <w:semiHidden/>
    <w:rsid w:val="00AB123B"/>
    <w:rPr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styleId="Textkrper-Einzug3Zchn" w:customStyle="1">
    <w:name w:val="Textkörper-Einzug 3 Zchn"/>
    <w:link w:val="Textkrper-Einzug3"/>
    <w:uiPriority w:val="99"/>
    <w:semiHidden/>
    <w:rsid w:val="00AB123B"/>
    <w:rPr>
      <w:sz w:val="22"/>
      <w:szCs w:val="16"/>
    </w:rPr>
  </w:style>
  <w:style w:type="character" w:styleId="Kommentarzeichen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styleId="KommentartextZchn" w:customStyle="1">
    <w:name w:val="Kommentartext Zchn"/>
    <w:link w:val="Kommentartext"/>
    <w:uiPriority w:val="99"/>
    <w:semiHidden/>
    <w:rsid w:val="00AB123B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23B"/>
    <w:rPr>
      <w:b/>
      <w:bCs/>
    </w:rPr>
  </w:style>
  <w:style w:type="character" w:styleId="KommentarthemaZchn" w:customStyle="1">
    <w:name w:val="Kommentarthema Zchn"/>
    <w:link w:val="Kommentarthema"/>
    <w:uiPriority w:val="99"/>
    <w:semiHidden/>
    <w:rsid w:val="00AB123B"/>
    <w:rPr>
      <w:b/>
      <w:bCs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styleId="DokumentstrukturZchn" w:customStyle="1">
    <w:name w:val="Dokumentstruktur Zchn"/>
    <w:link w:val="Dokumentstrukt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styleId="EndnotentextZchn" w:customStyle="1">
    <w:name w:val="Endnotentext Zchn"/>
    <w:link w:val="Endnotentext"/>
    <w:uiPriority w:val="99"/>
    <w:semiHidden/>
    <w:rsid w:val="00AB123B"/>
    <w:rPr>
      <w:sz w:val="22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styleId="FunotentextZchn" w:customStyle="1">
    <w:name w:val="Fußnotentext Zchn"/>
    <w:link w:val="Funoten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styleId="HTMLVorformatiertZchn" w:customStyle="1">
    <w:name w:val="HTML Vorformatiert Zchn"/>
    <w:link w:val="HTMLVorformati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Schreibmaschi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styleId="MakrotextZchn" w:customStyle="1">
    <w:name w:val="Makrotext Zchn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styleId="NurTextZchn" w:customStyle="1">
    <w:name w:val="Nur Text Zchn"/>
    <w:link w:val="NurText"/>
    <w:uiPriority w:val="99"/>
    <w:semiHidden/>
    <w:rsid w:val="00AB123B"/>
    <w:rPr>
      <w:rFonts w:ascii="Consolas" w:hAnsi="Consolas"/>
      <w:sz w:val="22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7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We\AppData\Local\Packages\Microsoft.Office.Desktop_8wekyb3d8bbwe\LocalCache\Roaming\Microsoft\Templates\Handzettel%20f&#252;r%20Kulturveranstaltung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80D255A-3697-4D65-BCE3-F7C5E2BAE6CF}">
  <we:reference id="wa104099688" version="1.3.0.0" store="de-D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90DF53-22F3-4748-BD84-38B44999C9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Handzettel für Kulturveranstaltung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Eva Wendt</lastModifiedBy>
  <revision>7</revision>
  <dcterms:created xsi:type="dcterms:W3CDTF">2020-10-01T20:42:00.0000000Z</dcterms:created>
  <dcterms:modified xsi:type="dcterms:W3CDTF">2021-07-28T14:47:40.0616985Z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